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6BA" w:rsidRPr="00E009E8" w:rsidRDefault="00B576BA" w:rsidP="00E009E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4F6F08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i1025" type="#_x0000_t75" style="width:52.5pt;height:57.75pt;visibility:visible">
            <v:imagedata r:id="rId6" o:title=""/>
          </v:shape>
        </w:pic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</w: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</w:t>
      </w:r>
      <w:r w:rsidRPr="004F6F08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 id="_x0000_i1026" type="#_x0000_t75" style="width:69.75pt;height:75pt;visibility:visible">
            <v:imagedata r:id="rId7" o:title=""/>
          </v:shape>
        </w:pic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</w: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</w:t>
      </w:r>
      <w:r w:rsidRPr="004F6F08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 id="_x0000_i1027" type="#_x0000_t75" style="width:52.5pt;height:57.75pt;visibility:visible">
            <v:imagedata r:id="rId6" o:title=""/>
          </v:shape>
        </w:pict>
      </w:r>
    </w:p>
    <w:p w:rsidR="00B576BA" w:rsidRPr="00E009E8" w:rsidRDefault="00B576BA" w:rsidP="00E009E8">
      <w:pPr>
        <w:spacing w:before="0" w:beforeAutospacing="0"/>
        <w:rPr>
          <w:rFonts w:ascii="Baskerville Old Face" w:hAnsi="Baskerville Old Face" w:cs="Baskerville Old Face"/>
          <w:b/>
          <w:bCs/>
          <w:sz w:val="40"/>
          <w:szCs w:val="40"/>
          <w:lang w:eastAsia="it-IT"/>
        </w:rPr>
      </w:pPr>
      <w:r w:rsidRPr="00E009E8">
        <w:rPr>
          <w:rFonts w:ascii="Baskerville Old Face" w:hAnsi="Baskerville Old Face" w:cs="Baskerville Old Face"/>
          <w:b/>
          <w:bCs/>
          <w:color w:val="1F497D"/>
          <w:sz w:val="40"/>
          <w:szCs w:val="40"/>
          <w:lang w:eastAsia="it-IT"/>
        </w:rPr>
        <w:t>Collodi</w:t>
      </w:r>
    </w:p>
    <w:p w:rsidR="00B576BA" w:rsidRPr="00E009E8" w:rsidRDefault="00B576BA" w:rsidP="00E009E8">
      <w:pPr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>Scuola dell’infanzia paritaria – Asilo nido</w:t>
      </w:r>
    </w:p>
    <w:p w:rsidR="00B576BA" w:rsidRPr="00E009E8" w:rsidRDefault="00B576BA" w:rsidP="00E009E8">
      <w:pPr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>Cod. Mecc. BA1A9I500T – C.F. 06701860725</w:t>
      </w:r>
    </w:p>
    <w:p w:rsidR="00B576BA" w:rsidRPr="00E009E8" w:rsidRDefault="00B576BA" w:rsidP="00E009E8">
      <w:pPr>
        <w:spacing w:before="0" w:beforeAutospacing="0"/>
        <w:rPr>
          <w:rFonts w:ascii="Times New Roman" w:hAnsi="Times New Roman" w:cs="Times New Roman"/>
          <w:sz w:val="24"/>
          <w:szCs w:val="24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 xml:space="preserve">Tel – Fax 080-8724907 </w:t>
      </w:r>
      <w:r w:rsidRPr="00E009E8">
        <w:rPr>
          <w:rFonts w:ascii="Monotype Corsiva" w:hAnsi="Monotype Corsiva" w:cs="Monotype Corsiva"/>
          <w:b/>
          <w:bCs/>
          <w:sz w:val="28"/>
          <w:szCs w:val="28"/>
          <w:u w:val="single"/>
          <w:lang w:eastAsia="it-IT"/>
        </w:rPr>
        <w:t>e-mail</w:t>
      </w: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 xml:space="preserve"> </w:t>
      </w:r>
      <w:hyperlink r:id="rId8" w:history="1">
        <w:r w:rsidRPr="00E009E8">
          <w:rPr>
            <w:rFonts w:ascii="Monotype Corsiva" w:hAnsi="Monotype Corsiva" w:cs="Monotype Corsiva"/>
            <w:color w:val="0000FF"/>
            <w:sz w:val="28"/>
            <w:szCs w:val="28"/>
            <w:u w:val="single"/>
            <w:lang w:eastAsia="it-IT"/>
          </w:rPr>
          <w:t>info@scuolacollodi.it</w:t>
        </w:r>
      </w:hyperlink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</w:p>
    <w:p w:rsidR="00B576BA" w:rsidRPr="004A3CF6" w:rsidRDefault="00B576BA" w:rsidP="004A3CF6">
      <w:pPr>
        <w:autoSpaceDE w:val="0"/>
        <w:autoSpaceDN w:val="0"/>
        <w:adjustRightInd w:val="0"/>
        <w:spacing w:before="0" w:beforeAutospacing="0"/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</w:pPr>
      <w:r w:rsidRPr="004A3CF6"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C U R R I C U L U M </w:t>
      </w:r>
      <w:r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  </w:t>
      </w:r>
      <w:r w:rsidRPr="004A3CF6"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 A Z I E N D A L E</w:t>
      </w:r>
    </w:p>
    <w:p w:rsidR="00B576BA" w:rsidRPr="004A3CF6" w:rsidRDefault="00B576BA" w:rsidP="004A3CF6">
      <w:pPr>
        <w:autoSpaceDE w:val="0"/>
        <w:autoSpaceDN w:val="0"/>
        <w:adjustRightInd w:val="0"/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Ragione e denominazione sociale: 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Collodi s.n.c.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Dirigente: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dott. Cavuoto Diego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Sede Legale ed amministrativa: 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Via Francavilla 5 – 70033 Corato (ba)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Telefono: 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080.8724907 – 345.2192608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Fax: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080.8724907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E-mail: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hyperlink r:id="rId9" w:history="1">
        <w:r w:rsidRPr="004F5180">
          <w:rPr>
            <w:rStyle w:val="Hyperlink"/>
          </w:rPr>
          <w:t>info@scuolacollodi.it</w:t>
        </w:r>
      </w:hyperlink>
      <w:r>
        <w:rPr>
          <w:color w:val="000000"/>
        </w:rPr>
        <w:t xml:space="preserve"> – </w:t>
      </w:r>
      <w:hyperlink r:id="rId10" w:history="1">
        <w:r w:rsidRPr="004F5180">
          <w:rPr>
            <w:rStyle w:val="Hyperlink"/>
          </w:rPr>
          <w:t>diego.cavuoto@alice.it</w:t>
        </w:r>
      </w:hyperlink>
      <w:r>
        <w:rPr>
          <w:color w:val="000000"/>
        </w:rPr>
        <w:t xml:space="preserve">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  <w:lang w:val="en-US"/>
        </w:rPr>
      </w:pPr>
      <w:r w:rsidRPr="00190DF0">
        <w:rPr>
          <w:color w:val="000000"/>
          <w:lang w:val="en-US"/>
        </w:rPr>
        <w:t>Web:</w:t>
      </w:r>
      <w:r>
        <w:rPr>
          <w:color w:val="000000"/>
          <w:lang w:val="en-US"/>
        </w:rPr>
        <w:t xml:space="preserve">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  <w:lang w:val="en-US"/>
        </w:rPr>
      </w:pPr>
      <w:hyperlink r:id="rId11" w:history="1">
        <w:r w:rsidRPr="004F5180">
          <w:rPr>
            <w:rStyle w:val="Hyperlink"/>
            <w:lang w:val="en-US"/>
          </w:rPr>
          <w:t>www.scuolacollodi.it</w:t>
        </w:r>
      </w:hyperlink>
      <w:r>
        <w:rPr>
          <w:color w:val="000000"/>
          <w:lang w:val="en-US"/>
        </w:rPr>
        <w:t xml:space="preserve"> – </w:t>
      </w:r>
      <w:hyperlink r:id="rId12" w:history="1">
        <w:r w:rsidRPr="004F5180">
          <w:rPr>
            <w:rStyle w:val="Hyperlink"/>
            <w:lang w:val="en-US"/>
          </w:rPr>
          <w:t>www.collodifranchising.it</w:t>
        </w:r>
      </w:hyperlink>
      <w:r>
        <w:rPr>
          <w:color w:val="000000"/>
          <w:lang w:val="en-US"/>
        </w:rPr>
        <w:t xml:space="preserve">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Partita I.V.A. e Cod. Fiscale:</w:t>
      </w:r>
      <w:r w:rsidRPr="00190DF0">
        <w:rPr>
          <w:color w:val="000000"/>
        </w:rPr>
        <w:t xml:space="preserve"> 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06701860725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Iscrizione sezione ordinaria: Camera di Commercio di Bari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24.04.2008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R.E.A. N°: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507138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Durata della società termine scadenza: 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31.12.2050</w:t>
      </w:r>
    </w:p>
    <w:p w:rsidR="00B576BA" w:rsidRDefault="00B576BA" w:rsidP="00E009E8">
      <w:pPr>
        <w:autoSpaceDE w:val="0"/>
        <w:autoSpaceDN w:val="0"/>
        <w:adjustRightInd w:val="0"/>
        <w:spacing w:before="0" w:beforeAutospacing="0"/>
        <w:ind w:left="1416" w:firstLine="708"/>
        <w:jc w:val="left"/>
        <w:rPr>
          <w:color w:val="000000"/>
        </w:rPr>
      </w:pPr>
      <w:r>
        <w:rPr>
          <w:color w:val="000000"/>
        </w:rPr>
        <w:t>A U T O R I Z Z A Z I O N I</w:t>
      </w:r>
    </w:p>
    <w:p w:rsidR="00B576BA" w:rsidRPr="00E009E8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Asl: n° protocollo </w:t>
      </w:r>
      <w:r w:rsidRPr="00E009E8">
        <w:rPr>
          <w:b/>
          <w:bCs/>
          <w:color w:val="000000"/>
          <w:sz w:val="28"/>
          <w:szCs w:val="28"/>
        </w:rPr>
        <w:t xml:space="preserve">2110 </w:t>
      </w:r>
      <w:r>
        <w:rPr>
          <w:color w:val="000000"/>
        </w:rPr>
        <w:t xml:space="preserve">del 21.09.2009 n° registrazione: </w:t>
      </w:r>
      <w:r w:rsidRPr="00E009E8">
        <w:rPr>
          <w:b/>
          <w:bCs/>
          <w:color w:val="000000"/>
          <w:sz w:val="28"/>
          <w:szCs w:val="28"/>
        </w:rPr>
        <w:t>IT-BA-020-228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Comune di Corato: n° protocollo </w:t>
      </w:r>
      <w:r w:rsidRPr="00E009E8">
        <w:rPr>
          <w:b/>
          <w:bCs/>
          <w:color w:val="000000"/>
          <w:sz w:val="28"/>
          <w:szCs w:val="28"/>
        </w:rPr>
        <w:t>22851</w:t>
      </w:r>
      <w:r>
        <w:rPr>
          <w:color w:val="000000"/>
        </w:rPr>
        <w:t xml:space="preserve"> del 24.07.2009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Provvedimento autorizzato n° 8 del 19.10.2009</w:t>
      </w:r>
    </w:p>
    <w:p w:rsidR="00B576BA" w:rsidRDefault="00B576BA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Certificato di agibilità n° 130/09</w:t>
      </w:r>
    </w:p>
    <w:p w:rsidR="00B576BA" w:rsidRPr="00E009E8" w:rsidRDefault="00B576BA" w:rsidP="00E009E8">
      <w:pPr>
        <w:spacing w:after="200" w:line="276" w:lineRule="auto"/>
        <w:jc w:val="right"/>
        <w:rPr>
          <w:i/>
          <w:iCs/>
          <w:sz w:val="32"/>
          <w:szCs w:val="32"/>
        </w:rPr>
      </w:pPr>
      <w:r w:rsidRPr="006964FA">
        <w:rPr>
          <w:i/>
          <w:iCs/>
          <w:sz w:val="32"/>
          <w:szCs w:val="32"/>
        </w:rPr>
        <w:t>La Direzione</w:t>
      </w:r>
      <w:r>
        <w:rPr>
          <w:i/>
          <w:iCs/>
          <w:sz w:val="32"/>
          <w:szCs w:val="32"/>
        </w:rPr>
        <w:t xml:space="preserve"> Collodi</w:t>
      </w:r>
    </w:p>
    <w:p w:rsidR="00B576BA" w:rsidRDefault="00B576BA" w:rsidP="004A3CF6">
      <w:pPr>
        <w:jc w:val="both"/>
      </w:pPr>
    </w:p>
    <w:p w:rsidR="00B576BA" w:rsidRPr="00E009E8" w:rsidRDefault="00B576BA" w:rsidP="00E009E8">
      <w:r>
        <w:t xml:space="preserve"> </w:t>
      </w:r>
      <w:r w:rsidRPr="00F64535">
        <w:rPr>
          <w:noProof/>
          <w:lang w:eastAsia="it-IT"/>
        </w:rPr>
        <w:pict>
          <v:shape id="_x0000_i1028" type="#_x0000_t75" style="width:52.5pt;height:57.75pt;visibility:visible">
            <v:imagedata r:id="rId6" o:title=""/>
          </v:shape>
        </w:pict>
      </w:r>
      <w:r>
        <w:t xml:space="preserve">                                                              </w:t>
      </w:r>
      <w:r w:rsidRPr="00F64535">
        <w:rPr>
          <w:noProof/>
          <w:lang w:eastAsia="it-IT"/>
        </w:rPr>
        <w:pict>
          <v:shape id="_x0000_i1029" type="#_x0000_t75" style="width:52.5pt;height:42.75pt;visibility:visible">
            <v:imagedata r:id="rId7" o:title=""/>
          </v:shape>
        </w:pict>
      </w:r>
      <w:r>
        <w:t xml:space="preserve">                                                              </w:t>
      </w:r>
      <w:r w:rsidRPr="00F64535">
        <w:rPr>
          <w:noProof/>
          <w:lang w:eastAsia="it-IT"/>
        </w:rPr>
        <w:pict>
          <v:shape id="_x0000_i1030" type="#_x0000_t75" style="width:52.5pt;height:57.75pt;visibility:visible">
            <v:imagedata r:id="rId6" o:title=""/>
          </v:shape>
        </w:pict>
      </w:r>
    </w:p>
    <w:sectPr w:rsidR="00B576BA" w:rsidRPr="00E009E8" w:rsidSect="00E009E8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6BA" w:rsidRDefault="00B576BA" w:rsidP="00E009E8">
      <w:pPr>
        <w:spacing w:before="0"/>
      </w:pPr>
      <w:r>
        <w:separator/>
      </w:r>
    </w:p>
  </w:endnote>
  <w:endnote w:type="continuationSeparator" w:id="1">
    <w:p w:rsidR="00B576BA" w:rsidRDefault="00B576BA" w:rsidP="00E009E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skerville Old Fac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6BA" w:rsidRDefault="00B576BA" w:rsidP="00E009E8">
      <w:pPr>
        <w:spacing w:before="0"/>
      </w:pPr>
      <w:r>
        <w:separator/>
      </w:r>
    </w:p>
  </w:footnote>
  <w:footnote w:type="continuationSeparator" w:id="1">
    <w:p w:rsidR="00B576BA" w:rsidRDefault="00B576BA" w:rsidP="00E009E8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DF0"/>
    <w:rsid w:val="00030EFA"/>
    <w:rsid w:val="00190DF0"/>
    <w:rsid w:val="002C1AF0"/>
    <w:rsid w:val="00464158"/>
    <w:rsid w:val="004A3CF6"/>
    <w:rsid w:val="004F5180"/>
    <w:rsid w:val="004F6F08"/>
    <w:rsid w:val="005E5644"/>
    <w:rsid w:val="006964FA"/>
    <w:rsid w:val="006F09BF"/>
    <w:rsid w:val="007C230D"/>
    <w:rsid w:val="00B4618D"/>
    <w:rsid w:val="00B576BA"/>
    <w:rsid w:val="00B70EF5"/>
    <w:rsid w:val="00CF4459"/>
    <w:rsid w:val="00DA4E24"/>
    <w:rsid w:val="00E009E8"/>
    <w:rsid w:val="00E64FEB"/>
    <w:rsid w:val="00F6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EFA"/>
    <w:pPr>
      <w:spacing w:before="100" w:beforeAutospacing="1"/>
      <w:jc w:val="center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90D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009E8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9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E009E8"/>
    <w:pPr>
      <w:tabs>
        <w:tab w:val="center" w:pos="4819"/>
        <w:tab w:val="right" w:pos="9638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09E8"/>
  </w:style>
  <w:style w:type="paragraph" w:styleId="Footer">
    <w:name w:val="footer"/>
    <w:basedOn w:val="Normal"/>
    <w:link w:val="FooterChar"/>
    <w:uiPriority w:val="99"/>
    <w:semiHidden/>
    <w:rsid w:val="00E009E8"/>
    <w:pPr>
      <w:tabs>
        <w:tab w:val="center" w:pos="4819"/>
        <w:tab w:val="right" w:pos="9638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0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cuolacollodi.i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collodifranchising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scuolacollodi.it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diego.cavuoto@alice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scuolacollodi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208</Words>
  <Characters>1190</Characters>
  <Application>Microsoft Office Outlook</Application>
  <DocSecurity>0</DocSecurity>
  <Lines>0</Lines>
  <Paragraphs>0</Paragraphs>
  <ScaleCrop>false</ScaleCrop>
  <Company>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</dc:title>
  <dc:subject/>
  <dc:creator> </dc:creator>
  <cp:keywords/>
  <dc:description/>
  <cp:lastModifiedBy>publistr01</cp:lastModifiedBy>
  <cp:revision>2</cp:revision>
  <cp:lastPrinted>2013-01-23T13:19:00Z</cp:lastPrinted>
  <dcterms:created xsi:type="dcterms:W3CDTF">2013-01-24T07:39:00Z</dcterms:created>
  <dcterms:modified xsi:type="dcterms:W3CDTF">2013-01-24T07:39:00Z</dcterms:modified>
</cp:coreProperties>
</file>