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2C3A" w:rsidRDefault="00B22C3A" w:rsidP="007D0DC1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7D0DC1">
        <w:rPr>
          <w:rFonts w:ascii="Times New Roman" w:hAnsi="Times New Roman" w:cs="Times New Roman"/>
          <w:b/>
          <w:bCs/>
          <w:sz w:val="32"/>
          <w:szCs w:val="32"/>
        </w:rPr>
        <w:t>CURRICULUM AZIENDALE</w:t>
      </w:r>
    </w:p>
    <w:p w:rsidR="00B22C3A" w:rsidRPr="007D0DC1" w:rsidRDefault="00B22C3A" w:rsidP="007D0DC1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B22C3A" w:rsidRPr="007D0DC1" w:rsidRDefault="00B22C3A">
      <w:pPr>
        <w:rPr>
          <w:rFonts w:ascii="Times New Roman" w:hAnsi="Times New Roman" w:cs="Times New Roman"/>
          <w:sz w:val="32"/>
          <w:szCs w:val="32"/>
        </w:rPr>
      </w:pPr>
      <w:r w:rsidRPr="007D0DC1">
        <w:rPr>
          <w:rFonts w:ascii="Times New Roman" w:hAnsi="Times New Roman" w:cs="Times New Roman"/>
          <w:sz w:val="32"/>
          <w:szCs w:val="32"/>
        </w:rPr>
        <w:t xml:space="preserve">Denominazione Attività:  </w:t>
      </w:r>
      <w:r>
        <w:rPr>
          <w:rFonts w:ascii="Times New Roman" w:hAnsi="Times New Roman" w:cs="Times New Roman"/>
          <w:b/>
          <w:bCs/>
          <w:sz w:val="32"/>
          <w:szCs w:val="32"/>
        </w:rPr>
        <w:t>“CENTRO OFFICE  &amp; COPY POINT</w:t>
      </w:r>
      <w:r w:rsidRPr="00603406">
        <w:rPr>
          <w:rFonts w:ascii="Times New Roman" w:hAnsi="Times New Roman" w:cs="Times New Roman"/>
          <w:b/>
          <w:bCs/>
          <w:sz w:val="32"/>
          <w:szCs w:val="32"/>
        </w:rPr>
        <w:t>”</w:t>
      </w:r>
    </w:p>
    <w:p w:rsidR="00B22C3A" w:rsidRPr="007D0DC1" w:rsidRDefault="00B22C3A">
      <w:pPr>
        <w:rPr>
          <w:rFonts w:ascii="Times New Roman" w:hAnsi="Times New Roman" w:cs="Times New Roman"/>
          <w:sz w:val="32"/>
          <w:szCs w:val="32"/>
        </w:rPr>
      </w:pPr>
      <w:r w:rsidRPr="007D0DC1">
        <w:rPr>
          <w:rFonts w:ascii="Times New Roman" w:hAnsi="Times New Roman" w:cs="Times New Roman"/>
          <w:sz w:val="32"/>
          <w:szCs w:val="32"/>
        </w:rPr>
        <w:t xml:space="preserve">Ubicazione: 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VIA G. DI VITTORIO </w:t>
      </w:r>
      <w:r w:rsidRPr="00603406">
        <w:rPr>
          <w:rFonts w:ascii="Times New Roman" w:hAnsi="Times New Roman" w:cs="Times New Roman"/>
          <w:b/>
          <w:bCs/>
          <w:sz w:val="32"/>
          <w:szCs w:val="32"/>
        </w:rPr>
        <w:t xml:space="preserve">, </w:t>
      </w:r>
      <w:r>
        <w:rPr>
          <w:rFonts w:ascii="Times New Roman" w:hAnsi="Times New Roman" w:cs="Times New Roman"/>
          <w:b/>
          <w:bCs/>
          <w:sz w:val="32"/>
          <w:szCs w:val="32"/>
        </w:rPr>
        <w:t>37</w:t>
      </w:r>
    </w:p>
    <w:p w:rsidR="00B22C3A" w:rsidRPr="007D0DC1" w:rsidRDefault="00B22C3A">
      <w:pPr>
        <w:rPr>
          <w:rFonts w:ascii="Times New Roman" w:hAnsi="Times New Roman" w:cs="Times New Roman"/>
          <w:sz w:val="32"/>
          <w:szCs w:val="32"/>
        </w:rPr>
      </w:pPr>
      <w:r w:rsidRPr="007D0DC1">
        <w:rPr>
          <w:rFonts w:ascii="Times New Roman" w:hAnsi="Times New Roman" w:cs="Times New Roman"/>
          <w:sz w:val="32"/>
          <w:szCs w:val="32"/>
        </w:rPr>
        <w:t>Forma Giuridica: Impresa Individuale</w:t>
      </w:r>
    </w:p>
    <w:p w:rsidR="00B22C3A" w:rsidRPr="007D0DC1" w:rsidRDefault="00B22C3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Partita Iva: 06160590722</w:t>
      </w:r>
    </w:p>
    <w:p w:rsidR="00B22C3A" w:rsidRPr="007D0DC1" w:rsidRDefault="00B22C3A">
      <w:pPr>
        <w:rPr>
          <w:rFonts w:ascii="Times New Roman" w:hAnsi="Times New Roman" w:cs="Times New Roman"/>
          <w:sz w:val="32"/>
          <w:szCs w:val="32"/>
        </w:rPr>
      </w:pPr>
      <w:r w:rsidRPr="007D0DC1">
        <w:rPr>
          <w:rFonts w:ascii="Times New Roman" w:hAnsi="Times New Roman" w:cs="Times New Roman"/>
          <w:sz w:val="32"/>
          <w:szCs w:val="32"/>
        </w:rPr>
        <w:t xml:space="preserve">Anno </w:t>
      </w:r>
      <w:r>
        <w:rPr>
          <w:rFonts w:ascii="Times New Roman" w:hAnsi="Times New Roman" w:cs="Times New Roman"/>
          <w:sz w:val="32"/>
          <w:szCs w:val="32"/>
        </w:rPr>
        <w:t>e data di fondazione: 01.07.2004</w:t>
      </w:r>
    </w:p>
    <w:p w:rsidR="00B22C3A" w:rsidRPr="007D0DC1" w:rsidRDefault="00B22C3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Iscrizione REA: 467340</w:t>
      </w:r>
    </w:p>
    <w:p w:rsidR="00B22C3A" w:rsidRPr="007D0DC1" w:rsidRDefault="00B22C3A">
      <w:pPr>
        <w:rPr>
          <w:rFonts w:ascii="Times New Roman" w:hAnsi="Times New Roman" w:cs="Times New Roman"/>
          <w:sz w:val="32"/>
          <w:szCs w:val="32"/>
        </w:rPr>
      </w:pPr>
      <w:r w:rsidRPr="007D0DC1">
        <w:rPr>
          <w:rFonts w:ascii="Times New Roman" w:hAnsi="Times New Roman" w:cs="Times New Roman"/>
          <w:sz w:val="32"/>
          <w:szCs w:val="32"/>
        </w:rPr>
        <w:t>Data Iscrizione Reg. d</w:t>
      </w:r>
      <w:r>
        <w:rPr>
          <w:rFonts w:ascii="Times New Roman" w:hAnsi="Times New Roman" w:cs="Times New Roman"/>
          <w:sz w:val="32"/>
          <w:szCs w:val="32"/>
        </w:rPr>
        <w:t>elle Imprese di Bari: 29/07/2004</w:t>
      </w:r>
    </w:p>
    <w:p w:rsidR="00B22C3A" w:rsidRPr="007D0DC1" w:rsidRDefault="00B22C3A">
      <w:pPr>
        <w:rPr>
          <w:rFonts w:ascii="Times New Roman" w:hAnsi="Times New Roman" w:cs="Times New Roman"/>
          <w:sz w:val="32"/>
          <w:szCs w:val="32"/>
        </w:rPr>
      </w:pPr>
      <w:r w:rsidRPr="007D0DC1">
        <w:rPr>
          <w:rFonts w:ascii="Times New Roman" w:hAnsi="Times New Roman" w:cs="Times New Roman"/>
          <w:sz w:val="32"/>
          <w:szCs w:val="32"/>
        </w:rPr>
        <w:t>Sez. speciale: Piccolo Imprenditore</w:t>
      </w:r>
    </w:p>
    <w:p w:rsidR="00B22C3A" w:rsidRPr="007D0DC1" w:rsidRDefault="00B22C3A">
      <w:pPr>
        <w:rPr>
          <w:rFonts w:ascii="Times New Roman" w:hAnsi="Times New Roman" w:cs="Times New Roman"/>
          <w:sz w:val="32"/>
          <w:szCs w:val="32"/>
        </w:rPr>
      </w:pPr>
      <w:r w:rsidRPr="007D0DC1">
        <w:rPr>
          <w:rFonts w:ascii="Times New Roman" w:hAnsi="Times New Roman" w:cs="Times New Roman"/>
          <w:sz w:val="32"/>
          <w:szCs w:val="32"/>
        </w:rPr>
        <w:t>Attività esercitata: commercio al dettaglio di articoli di cancelleria e</w:t>
      </w:r>
      <w:r>
        <w:rPr>
          <w:rFonts w:ascii="Times New Roman" w:hAnsi="Times New Roman" w:cs="Times New Roman"/>
          <w:sz w:val="32"/>
          <w:szCs w:val="32"/>
        </w:rPr>
        <w:t xml:space="preserve"> prodotti per l’ufficio.</w:t>
      </w:r>
    </w:p>
    <w:p w:rsidR="00B22C3A" w:rsidRPr="007D0DC1" w:rsidRDefault="00B22C3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Titolare: Piccarreta Maria, nato il 16/12/198</w:t>
      </w:r>
      <w:r w:rsidRPr="007D0DC1">
        <w:rPr>
          <w:rFonts w:ascii="Times New Roman" w:hAnsi="Times New Roman" w:cs="Times New Roman"/>
          <w:sz w:val="32"/>
          <w:szCs w:val="32"/>
        </w:rPr>
        <w:t>1 e r</w:t>
      </w:r>
      <w:r>
        <w:rPr>
          <w:rFonts w:ascii="Times New Roman" w:hAnsi="Times New Roman" w:cs="Times New Roman"/>
          <w:sz w:val="32"/>
          <w:szCs w:val="32"/>
        </w:rPr>
        <w:t>esidente a Corato in Via Montevideo, 43</w:t>
      </w:r>
      <w:r w:rsidRPr="007D0DC1">
        <w:rPr>
          <w:rFonts w:ascii="Times New Roman" w:hAnsi="Times New Roman" w:cs="Times New Roman"/>
          <w:sz w:val="32"/>
          <w:szCs w:val="32"/>
        </w:rPr>
        <w:t xml:space="preserve">. </w:t>
      </w:r>
    </w:p>
    <w:p w:rsidR="00B22C3A" w:rsidRDefault="00B22C3A" w:rsidP="00EC6471">
      <w:pPr>
        <w:rPr>
          <w:rFonts w:ascii="Times New Roman" w:hAnsi="Times New Roman" w:cs="Times New Roman"/>
          <w:sz w:val="32"/>
          <w:szCs w:val="32"/>
        </w:rPr>
      </w:pPr>
      <w:r w:rsidRPr="007D0DC1">
        <w:rPr>
          <w:rFonts w:ascii="Times New Roman" w:hAnsi="Times New Roman" w:cs="Times New Roman"/>
          <w:sz w:val="32"/>
          <w:szCs w:val="32"/>
        </w:rPr>
        <w:t>Corato, 5 dicembre 2013</w:t>
      </w:r>
    </w:p>
    <w:p w:rsidR="00B22C3A" w:rsidRDefault="00B22C3A" w:rsidP="00EC6471">
      <w:pPr>
        <w:jc w:val="center"/>
        <w:rPr>
          <w:rFonts w:ascii="Times New Roman" w:hAnsi="Times New Roman" w:cs="Times New Roman"/>
          <w:sz w:val="32"/>
          <w:szCs w:val="32"/>
        </w:rPr>
      </w:pPr>
      <w:r w:rsidRPr="007D0DC1">
        <w:rPr>
          <w:rFonts w:ascii="Times New Roman" w:hAnsi="Times New Roman" w:cs="Times New Roman"/>
          <w:sz w:val="32"/>
          <w:szCs w:val="32"/>
        </w:rPr>
        <w:t>Firma</w:t>
      </w:r>
    </w:p>
    <w:p w:rsidR="00B22C3A" w:rsidRPr="007D0DC1" w:rsidRDefault="00B22C3A" w:rsidP="00EC6471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PICCARRETA    MARIA</w:t>
      </w:r>
    </w:p>
    <w:p w:rsidR="00B22C3A" w:rsidRDefault="00B22C3A" w:rsidP="00603406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B22C3A" w:rsidRPr="007D0DC1" w:rsidRDefault="00B22C3A" w:rsidP="00603406">
      <w:pPr>
        <w:jc w:val="center"/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</w:p>
    <w:sectPr w:rsidR="00B22C3A" w:rsidRPr="007D0DC1" w:rsidSect="007D0DC1">
      <w:pgSz w:w="11906" w:h="16838"/>
      <w:pgMar w:top="851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283"/>
  <w:doNotHyphenateCaps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321B"/>
    <w:rsid w:val="00294E35"/>
    <w:rsid w:val="00603406"/>
    <w:rsid w:val="00607674"/>
    <w:rsid w:val="006B321B"/>
    <w:rsid w:val="007D0DC1"/>
    <w:rsid w:val="00B22C3A"/>
    <w:rsid w:val="00CB6044"/>
    <w:rsid w:val="00EC6471"/>
    <w:rsid w:val="00F67C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7674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1</Pages>
  <Words>84</Words>
  <Characters>484</Characters>
  <Application>Microsoft Office Outlook</Application>
  <DocSecurity>0</DocSecurity>
  <Lines>0</Lines>
  <Paragraphs>0</Paragraphs>
  <ScaleCrop>false</ScaleCrop>
  <Company>Comune di Corato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CURRICULUM AZIENDALE</dc:title>
  <dc:subject/>
  <dc:creator>LA CITTA' INCANTATA</dc:creator>
  <cp:keywords/>
  <dc:description/>
  <cp:lastModifiedBy>publistr05</cp:lastModifiedBy>
  <cp:revision>3</cp:revision>
  <dcterms:created xsi:type="dcterms:W3CDTF">2013-12-05T11:41:00Z</dcterms:created>
  <dcterms:modified xsi:type="dcterms:W3CDTF">2013-12-05T11:47:00Z</dcterms:modified>
</cp:coreProperties>
</file>