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953" w:rsidRDefault="008A1953">
      <w:pPr>
        <w:ind w:left="6372" w:firstLine="708"/>
        <w:jc w:val="center"/>
        <w:rPr>
          <w:rFonts w:ascii="Times New Roman" w:hAnsi="Times New Roman" w:cs="Times New Roman"/>
        </w:rPr>
      </w:pPr>
    </w:p>
    <w:p w:rsidR="008A1953" w:rsidRDefault="008A1953">
      <w:pPr>
        <w:rPr>
          <w:rFonts w:ascii="Times New Roman" w:hAnsi="Times New Roman" w:cs="Times New Roman"/>
        </w:rPr>
      </w:pPr>
    </w:p>
    <w:p w:rsidR="008A1953" w:rsidRDefault="008A1953">
      <w:pPr>
        <w:suppressAutoHyphens/>
        <w:jc w:val="center"/>
        <w:rPr>
          <w:rFonts w:ascii="Georgia" w:hAnsi="Georgia" w:cs="Georgia"/>
          <w:b/>
          <w:bCs/>
        </w:rPr>
      </w:pPr>
      <w:r>
        <w:rPr>
          <w:rFonts w:ascii="Georgia" w:hAnsi="Georgia" w:cs="Georgia"/>
          <w:b/>
          <w:bCs/>
        </w:rPr>
        <w:t>Associazione Dilettantistica Culturale Sportiva</w:t>
      </w:r>
    </w:p>
    <w:p w:rsidR="008A1953" w:rsidRDefault="008A1953">
      <w:pPr>
        <w:suppressAutoHyphens/>
        <w:jc w:val="center"/>
        <w:rPr>
          <w:rFonts w:ascii="Georgia" w:hAnsi="Georgia" w:cs="Georgia"/>
          <w:b/>
          <w:bCs/>
        </w:rPr>
      </w:pPr>
      <w:r>
        <w:rPr>
          <w:rFonts w:ascii="Georgia" w:hAnsi="Georgia" w:cs="Georgia"/>
          <w:b/>
          <w:bCs/>
        </w:rPr>
        <w:t>"Euphoria"</w:t>
      </w:r>
    </w:p>
    <w:p w:rsidR="008A1953" w:rsidRDefault="008A1953">
      <w:pPr>
        <w:suppressAutoHyphens/>
        <w:spacing w:before="100" w:after="100"/>
        <w:jc w:val="center"/>
        <w:rPr>
          <w:rFonts w:ascii="Georgia" w:hAnsi="Georgia" w:cs="Georgia"/>
          <w:b/>
          <w:bCs/>
          <w:sz w:val="16"/>
          <w:szCs w:val="16"/>
        </w:rPr>
      </w:pPr>
      <w:r>
        <w:rPr>
          <w:rFonts w:ascii="Georgia" w:hAnsi="Georgia" w:cs="Georgia"/>
          <w:b/>
          <w:bCs/>
          <w:sz w:val="16"/>
          <w:szCs w:val="16"/>
        </w:rPr>
        <w:t xml:space="preserve"> Via Brindisi, 24/B  -  70033 Corato</w:t>
      </w:r>
    </w:p>
    <w:p w:rsidR="008A1953" w:rsidRDefault="008A1953">
      <w:pPr>
        <w:suppressAutoHyphens/>
        <w:spacing w:before="100" w:after="100"/>
        <w:jc w:val="center"/>
        <w:rPr>
          <w:rFonts w:ascii="Georgia" w:hAnsi="Georgia" w:cs="Georgia"/>
          <w:b/>
          <w:bCs/>
          <w:sz w:val="16"/>
          <w:szCs w:val="16"/>
        </w:rPr>
      </w:pPr>
      <w:r>
        <w:rPr>
          <w:rFonts w:ascii="Georgia" w:hAnsi="Georgia" w:cs="Georgia"/>
          <w:b/>
          <w:bCs/>
          <w:sz w:val="16"/>
          <w:szCs w:val="16"/>
        </w:rPr>
        <w:t xml:space="preserve">C.F: 93438450723 </w:t>
      </w:r>
    </w:p>
    <w:p w:rsidR="008A1953" w:rsidRDefault="008A195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8A1953" w:rsidRDefault="008A1953">
      <w:pPr>
        <w:rPr>
          <w:rFonts w:ascii="Times New Roman" w:hAnsi="Times New Roman" w:cs="Times New Roman"/>
        </w:rPr>
      </w:pPr>
    </w:p>
    <w:p w:rsidR="008A1953" w:rsidRDefault="008A195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OGGETTO: Curriculum Associazione</w:t>
      </w:r>
    </w:p>
    <w:p w:rsidR="008A1953" w:rsidRDefault="008A1953">
      <w:pPr>
        <w:rPr>
          <w:rFonts w:ascii="Times New Roman" w:hAnsi="Times New Roman" w:cs="Times New Roman"/>
        </w:rPr>
      </w:pPr>
    </w:p>
    <w:p w:rsidR="008A1953" w:rsidRDefault="008A195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L’Attività Associativa è basata sull’insegnamento della danza sia a livello amatoriale sia a livello agonistico in base all’età ed ai diversi livelli tecnici degli atleti che scelgono lo studio delle discipline che la stessa associazione propone. </w:t>
      </w: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L'Associazione è affiliata alla F.I.D.S. (Federazione Italiana Danza Sportiva) ed in seno alla stessa vi operano i Tecnici Federali F.I.D.S. Lotito Mariaelena e Lotito Cataldo.</w:t>
      </w: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stagione Sportiva è iniziata nel  mese di ottobre 2015 e si è concluderà a Luglio 2016 per poi riprendere nel mese di Settembre per l’avvio della stagione in corso.</w:t>
      </w: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Nel corso di questo periodo si sono svolte corsi collettivi per tutte le età di Danze Nazionali (liscio – ballo da sala), Danze Latino Americane e Danze Caraibiche partendo, da una preparazione basilare di avviamento alla danza cercando di scoprire e di mettere in risalto le attitudini dei corsisti che per la prima volta si affacciano nel mondo della Danza. Differente la preparazione per tutti quei corsisti che hanno frequentato i suddetti corsi negli anni precedenti, mirando soprattutto al perfezionamento della postura, dei passi e delle figurazioni.</w:t>
      </w: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Diversa invece la preparazione di quegli atleti che già avevano dimestichezza con la Danza; in questo caso i corsi sono stati personalizzati per coppia competitiva in modo da perfezionare le discipline in oggetto di studio.</w:t>
      </w: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Nel corso dell’anno si sono tenuti ottimi risultati a livello soprattutto umano dei corsi in quanto questo a permesso ai corsisti di svolgere attività divertendosi e ha dato loro la possibilità di socializzare al difuori degli stessi.</w:t>
      </w: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Nel mese di Dicembre si è tenuto presso il Palasport della città di Corato a titolo gratuito uno spettacolo di grande impatto visivo e divertente finalizzato alla sensibilizzazione della città nel confronti della danza sportiva e non. Durante la preparazione dello stesso si  è tenuto anche un corso specifico che mirava ad una preparazione di base finalizzata al costruzione dello spettacolo, e alla decisione delle coppie over 40 di voler partecipare attivamente con uno “Show di caraibico” interamente ideato e preparato da loro.</w:t>
      </w: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Confermati ed ampliati i corsi di “Zumba Fitness®” tenuti dalla Zin Lotito Mariaelena (Official Instructor).</w:t>
      </w: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Uno dei punti fondamentali di questa Associazione è lo sviluppo della creatività e l’interazione tra i soci in modo da avere non solo una conoscenza della tecnica e dei passi ma una vera e propria immersione nel mondo della Danza dalle origini del ballo alla loro cultura e provenienza, questo fa si che ci si innamori della cultura da cui proviene e la si rispetti.</w:t>
      </w:r>
    </w:p>
    <w:p w:rsidR="008A1953" w:rsidRDefault="008A1953">
      <w:pPr>
        <w:jc w:val="both"/>
        <w:rPr>
          <w:rFonts w:ascii="Times New Roman" w:hAnsi="Times New Roman" w:cs="Times New Roman"/>
        </w:rPr>
      </w:pPr>
    </w:p>
    <w:p w:rsidR="008A1953" w:rsidRDefault="008A1953">
      <w:pPr>
        <w:jc w:val="both"/>
        <w:rPr>
          <w:rFonts w:ascii="Times New Roman" w:hAnsi="Times New Roman" w:cs="Times New Roman"/>
        </w:rPr>
      </w:pP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Corato, 26/04/2016</w:t>
      </w:r>
    </w:p>
    <w:p w:rsidR="008A1953" w:rsidRDefault="008A1953">
      <w:pPr>
        <w:jc w:val="both"/>
        <w:rPr>
          <w:rFonts w:ascii="Times New Roman" w:hAnsi="Times New Roman" w:cs="Times New Roman"/>
        </w:rPr>
      </w:pPr>
    </w:p>
    <w:p w:rsidR="008A1953" w:rsidRDefault="008A19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 Tecnici</w:t>
      </w:r>
    </w:p>
    <w:p w:rsidR="008A1953" w:rsidRDefault="008A1953">
      <w:pPr>
        <w:rPr>
          <w:rFonts w:ascii="Times New Roman" w:hAnsi="Times New Roman" w:cs="Times New Roman"/>
          <w:sz w:val="20"/>
          <w:szCs w:val="20"/>
        </w:rPr>
      </w:pPr>
    </w:p>
    <w:sectPr w:rsidR="008A1953" w:rsidSect="00275E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4070"/>
    <w:rsid w:val="00275E7C"/>
    <w:rsid w:val="00311EE9"/>
    <w:rsid w:val="00454631"/>
    <w:rsid w:val="008A1953"/>
    <w:rsid w:val="00A64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419</Words>
  <Characters>2394</Characters>
  <Application>Microsoft Office Outlook</Application>
  <DocSecurity>0</DocSecurity>
  <Lines>0</Lines>
  <Paragraphs>0</Paragraphs>
  <ScaleCrop>false</ScaleCrop>
  <Company> 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Associazione Dilettantistica Culturale Sportiva</dc:title>
  <dc:subject/>
  <dc:creator> comune di corato</dc:creator>
  <cp:keywords/>
  <dc:description/>
  <cp:lastModifiedBy> comune di corato</cp:lastModifiedBy>
  <cp:revision>2</cp:revision>
  <dcterms:created xsi:type="dcterms:W3CDTF">2016-04-28T06:59:00Z</dcterms:created>
  <dcterms:modified xsi:type="dcterms:W3CDTF">2016-04-28T06:59:00Z</dcterms:modified>
</cp:coreProperties>
</file>