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F94" w:rsidRPr="00E2283D" w:rsidRDefault="000B3F94" w:rsidP="00DB31B7">
      <w:pPr>
        <w:jc w:val="center"/>
        <w:rPr>
          <w:rFonts w:ascii="Times New Roman" w:hAnsi="Times New Roman" w:cs="Times New Roman"/>
          <w:sz w:val="28"/>
          <w:szCs w:val="28"/>
        </w:rPr>
      </w:pPr>
      <w:r w:rsidRPr="00E2283D">
        <w:rPr>
          <w:rFonts w:ascii="Times New Roman" w:hAnsi="Times New Roman" w:cs="Times New Roman"/>
          <w:sz w:val="28"/>
          <w:szCs w:val="28"/>
        </w:rPr>
        <w:t>CURRICULUM  della TEDDY CLAN di Vito Cifarelli                                                                                                                                            sede ufficio: via Bacone, 8  Corato (BA)                                                                                                                 sede fiscale: via Nomentana 1/e – Corato (BA)</w:t>
      </w:r>
    </w:p>
    <w:p w:rsidR="000B3F94" w:rsidRPr="00E2283D" w:rsidRDefault="000B3F94" w:rsidP="00DB31B7">
      <w:pPr>
        <w:jc w:val="center"/>
        <w:rPr>
          <w:rFonts w:ascii="Times New Roman" w:hAnsi="Times New Roman" w:cs="Times New Roman"/>
          <w:sz w:val="28"/>
          <w:szCs w:val="28"/>
        </w:rPr>
      </w:pPr>
      <w:r w:rsidRPr="00E2283D">
        <w:rPr>
          <w:rFonts w:ascii="Times New Roman" w:hAnsi="Times New Roman" w:cs="Times New Roman"/>
          <w:sz w:val="28"/>
          <w:szCs w:val="28"/>
        </w:rPr>
        <w:t>P.IVA 06622570726   C.F. CFRVTI78TO2C983N</w:t>
      </w:r>
    </w:p>
    <w:p w:rsidR="000B3F94" w:rsidRDefault="000B3F94" w:rsidP="00DB31B7">
      <w:pPr>
        <w:jc w:val="center"/>
        <w:rPr>
          <w:rFonts w:ascii="Times New Roman" w:hAnsi="Times New Roman" w:cs="Times New Roman"/>
          <w:sz w:val="28"/>
          <w:szCs w:val="28"/>
        </w:rPr>
      </w:pPr>
      <w:r w:rsidRPr="00E2283D">
        <w:rPr>
          <w:rFonts w:ascii="Times New Roman" w:hAnsi="Times New Roman" w:cs="Times New Roman"/>
          <w:sz w:val="28"/>
          <w:szCs w:val="28"/>
        </w:rPr>
        <w:t xml:space="preserve">mail: </w:t>
      </w:r>
      <w:hyperlink r:id="rId5" w:history="1">
        <w:r w:rsidRPr="00E2283D">
          <w:rPr>
            <w:rStyle w:val="Hyperlink"/>
            <w:rFonts w:ascii="Times New Roman" w:hAnsi="Times New Roman" w:cs="Times New Roman"/>
            <w:sz w:val="28"/>
            <w:szCs w:val="28"/>
          </w:rPr>
          <w:t>teddyclan@libero.it</w:t>
        </w:r>
      </w:hyperlink>
      <w:r w:rsidRPr="00E2283D">
        <w:rPr>
          <w:rFonts w:ascii="Times New Roman" w:hAnsi="Times New Roman" w:cs="Times New Roman"/>
          <w:sz w:val="28"/>
          <w:szCs w:val="28"/>
        </w:rPr>
        <w:t xml:space="preserve">   cellulare:  3275332328</w:t>
      </w:r>
    </w:p>
    <w:p w:rsidR="000B3F94" w:rsidRPr="00E2283D" w:rsidRDefault="000B3F94" w:rsidP="00DB31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3F94" w:rsidRPr="00E2283D" w:rsidRDefault="000B3F94" w:rsidP="00E228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 attivita’ realizzate dalla Teddy Clan di Vito Cifarelli sono le seguenti:</w:t>
      </w:r>
    </w:p>
    <w:p w:rsidR="000B3F94" w:rsidRPr="00E86DF9" w:rsidRDefault="000B3F94" w:rsidP="00E86D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86DF9">
        <w:rPr>
          <w:rFonts w:ascii="Times New Roman" w:hAnsi="Times New Roman" w:cs="Times New Roman"/>
          <w:b/>
          <w:bCs/>
          <w:sz w:val="24"/>
          <w:szCs w:val="24"/>
        </w:rPr>
        <w:t xml:space="preserve">02 agosto 2009     </w:t>
      </w:r>
      <w:r w:rsidRPr="00E86D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“QUARTIERE IN FESTA”                                                                                        via Vittorio Emanuele Orlando -  Corato</w:t>
      </w:r>
    </w:p>
    <w:p w:rsidR="000B3F94" w:rsidRPr="00E86DF9" w:rsidRDefault="000B3F94" w:rsidP="00DB31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86DF9">
        <w:rPr>
          <w:rFonts w:ascii="Times New Roman" w:hAnsi="Times New Roman" w:cs="Times New Roman"/>
          <w:b/>
          <w:bCs/>
          <w:sz w:val="24"/>
          <w:szCs w:val="24"/>
        </w:rPr>
        <w:t xml:space="preserve">12 settembre 2010   </w:t>
      </w:r>
      <w:r w:rsidRPr="00E86DF9">
        <w:rPr>
          <w:rFonts w:ascii="Times New Roman" w:hAnsi="Times New Roman" w:cs="Times New Roman"/>
          <w:sz w:val="24"/>
          <w:szCs w:val="24"/>
        </w:rPr>
        <w:t xml:space="preserve">         “QUARTIERE IN FESTA”  via Vittorio Emanuele Orlando -  Corato</w:t>
      </w:r>
    </w:p>
    <w:p w:rsidR="000B3F94" w:rsidRPr="00E86DF9" w:rsidRDefault="000B3F94" w:rsidP="00DB31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86DF9">
        <w:rPr>
          <w:rFonts w:ascii="Times New Roman" w:hAnsi="Times New Roman" w:cs="Times New Roman"/>
          <w:b/>
          <w:bCs/>
          <w:sz w:val="24"/>
          <w:szCs w:val="24"/>
        </w:rPr>
        <w:t xml:space="preserve">9 settembre 2011 </w:t>
      </w:r>
      <w:r w:rsidRPr="00E86DF9">
        <w:rPr>
          <w:rFonts w:ascii="Times New Roman" w:hAnsi="Times New Roman" w:cs="Times New Roman"/>
          <w:sz w:val="24"/>
          <w:szCs w:val="24"/>
        </w:rPr>
        <w:t xml:space="preserve">        “QUARTIERE IN FESTA”                                                                                                   P.zza  Almirante  -  Corato</w:t>
      </w:r>
    </w:p>
    <w:p w:rsidR="000B3F94" w:rsidRPr="00E86DF9" w:rsidRDefault="000B3F94" w:rsidP="00DB31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86DF9">
        <w:rPr>
          <w:rFonts w:ascii="Times New Roman" w:hAnsi="Times New Roman" w:cs="Times New Roman"/>
          <w:b/>
          <w:bCs/>
          <w:sz w:val="24"/>
          <w:szCs w:val="24"/>
        </w:rPr>
        <w:t xml:space="preserve">23 settembre 2012  </w:t>
      </w:r>
      <w:r w:rsidRPr="00E86D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“FESTA DI QUARTIERE..TRA SPETTACOLO E SOLIDARIETA’”P.zza  Almirante  -  Corato</w:t>
      </w:r>
    </w:p>
    <w:p w:rsidR="000B3F94" w:rsidRPr="00E86DF9" w:rsidRDefault="000B3F94" w:rsidP="00DB31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86DF9">
        <w:rPr>
          <w:rFonts w:ascii="Times New Roman" w:hAnsi="Times New Roman" w:cs="Times New Roman"/>
          <w:b/>
          <w:bCs/>
          <w:sz w:val="24"/>
          <w:szCs w:val="24"/>
        </w:rPr>
        <w:t>8 settembre 2013                                                                                                                                                   “</w:t>
      </w:r>
      <w:r w:rsidRPr="00E86DF9">
        <w:rPr>
          <w:rFonts w:ascii="Times New Roman" w:hAnsi="Times New Roman" w:cs="Times New Roman"/>
          <w:sz w:val="24"/>
          <w:szCs w:val="24"/>
        </w:rPr>
        <w:t>IL QUARTIERE IN FESTA TRA SPETTACOLO ESOLIDARIETA’”                                                                                P.zza  Almirante  -  Corato</w:t>
      </w:r>
    </w:p>
    <w:p w:rsidR="000B3F94" w:rsidRPr="00E86DF9" w:rsidRDefault="000B3F94" w:rsidP="00DB31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86DF9">
        <w:rPr>
          <w:rFonts w:ascii="Times New Roman" w:hAnsi="Times New Roman" w:cs="Times New Roman"/>
          <w:b/>
          <w:bCs/>
          <w:sz w:val="24"/>
          <w:szCs w:val="24"/>
        </w:rPr>
        <w:t>14 settembre 2014</w:t>
      </w:r>
      <w:r w:rsidRPr="00E86D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“TRA SPE</w:t>
      </w:r>
      <w:r>
        <w:rPr>
          <w:rFonts w:ascii="Times New Roman" w:hAnsi="Times New Roman" w:cs="Times New Roman"/>
          <w:sz w:val="24"/>
          <w:szCs w:val="24"/>
        </w:rPr>
        <w:t>TTA</w:t>
      </w:r>
      <w:r w:rsidRPr="00E86DF9">
        <w:rPr>
          <w:rFonts w:ascii="Times New Roman" w:hAnsi="Times New Roman" w:cs="Times New Roman"/>
          <w:sz w:val="24"/>
          <w:szCs w:val="24"/>
        </w:rPr>
        <w:t>COLO E SOLIDARIETA</w:t>
      </w:r>
      <w:r>
        <w:rPr>
          <w:rFonts w:ascii="Times New Roman" w:hAnsi="Times New Roman" w:cs="Times New Roman"/>
          <w:sz w:val="24"/>
          <w:szCs w:val="24"/>
        </w:rPr>
        <w:t>’.. IL QUARTIERE E’ IN FESTA</w:t>
      </w:r>
      <w:r w:rsidRPr="00E86DF9">
        <w:rPr>
          <w:rFonts w:ascii="Times New Roman" w:hAnsi="Times New Roman" w:cs="Times New Roman"/>
          <w:sz w:val="24"/>
          <w:szCs w:val="24"/>
        </w:rPr>
        <w:t>’ P.zza  Almirante  -  Corato</w:t>
      </w:r>
    </w:p>
    <w:p w:rsidR="000B3F94" w:rsidRPr="00E86DF9" w:rsidRDefault="000B3F94" w:rsidP="00DB31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86DF9">
        <w:rPr>
          <w:rFonts w:ascii="Times New Roman" w:hAnsi="Times New Roman" w:cs="Times New Roman"/>
          <w:b/>
          <w:bCs/>
          <w:sz w:val="24"/>
          <w:szCs w:val="24"/>
        </w:rPr>
        <w:t>13 settembre 2015</w:t>
      </w:r>
      <w:r w:rsidRPr="00E86D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“TRA SPET</w:t>
      </w:r>
      <w:r>
        <w:rPr>
          <w:rFonts w:ascii="Times New Roman" w:hAnsi="Times New Roman" w:cs="Times New Roman"/>
          <w:sz w:val="24"/>
          <w:szCs w:val="24"/>
        </w:rPr>
        <w:t>TA</w:t>
      </w:r>
      <w:r w:rsidRPr="00E86DF9">
        <w:rPr>
          <w:rFonts w:ascii="Times New Roman" w:hAnsi="Times New Roman" w:cs="Times New Roman"/>
          <w:sz w:val="24"/>
          <w:szCs w:val="24"/>
        </w:rPr>
        <w:t>COLO E SOLIDARIETA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E86DF9">
        <w:rPr>
          <w:rFonts w:ascii="Times New Roman" w:hAnsi="Times New Roman" w:cs="Times New Roman"/>
          <w:sz w:val="24"/>
          <w:szCs w:val="24"/>
        </w:rPr>
        <w:t>.. IL QUARTIERE E’  IN FESTA”  P.zza  Almirante  -  Corato</w:t>
      </w:r>
    </w:p>
    <w:p w:rsidR="000B3F94" w:rsidRDefault="000B3F94"/>
    <w:p w:rsidR="000B3F94" w:rsidRDefault="000B3F94"/>
    <w:p w:rsidR="000B3F94" w:rsidRDefault="000B3F94"/>
    <w:p w:rsidR="000B3F94" w:rsidRDefault="000B3F94">
      <w:r>
        <w:t>Corato, 28 ottobre 2015</w:t>
      </w:r>
      <w:bookmarkStart w:id="0" w:name="_GoBack"/>
      <w:bookmarkEnd w:id="0"/>
    </w:p>
    <w:p w:rsidR="000B3F94" w:rsidRDefault="000B3F94"/>
    <w:p w:rsidR="000B3F94" w:rsidRDefault="000B3F94"/>
    <w:p w:rsidR="000B3F94" w:rsidRPr="00E86DF9" w:rsidRDefault="000B3F94" w:rsidP="00E86DF9">
      <w:pPr>
        <w:jc w:val="right"/>
        <w:rPr>
          <w:b/>
          <w:bCs/>
        </w:rPr>
      </w:pPr>
      <w:r w:rsidRPr="00E86DF9">
        <w:rPr>
          <w:b/>
          <w:bCs/>
        </w:rPr>
        <w:t>VITO CIFARELLI</w:t>
      </w:r>
    </w:p>
    <w:sectPr w:rsidR="000B3F94" w:rsidRPr="00E86DF9" w:rsidSect="00584B8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25FFA"/>
    <w:multiLevelType w:val="hybridMultilevel"/>
    <w:tmpl w:val="832E0A54"/>
    <w:lvl w:ilvl="0" w:tplc="0410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2782" w:hanging="360"/>
      </w:pPr>
    </w:lvl>
    <w:lvl w:ilvl="2" w:tplc="0410001B">
      <w:start w:val="1"/>
      <w:numFmt w:val="lowerRoman"/>
      <w:lvlText w:val="%3."/>
      <w:lvlJc w:val="right"/>
      <w:pPr>
        <w:ind w:left="3502" w:hanging="180"/>
      </w:pPr>
    </w:lvl>
    <w:lvl w:ilvl="3" w:tplc="0410000F">
      <w:start w:val="1"/>
      <w:numFmt w:val="decimal"/>
      <w:lvlText w:val="%4."/>
      <w:lvlJc w:val="left"/>
      <w:pPr>
        <w:ind w:left="4222" w:hanging="360"/>
      </w:pPr>
    </w:lvl>
    <w:lvl w:ilvl="4" w:tplc="04100019">
      <w:start w:val="1"/>
      <w:numFmt w:val="lowerLetter"/>
      <w:lvlText w:val="%5."/>
      <w:lvlJc w:val="left"/>
      <w:pPr>
        <w:ind w:left="4942" w:hanging="360"/>
      </w:pPr>
    </w:lvl>
    <w:lvl w:ilvl="5" w:tplc="0410001B">
      <w:start w:val="1"/>
      <w:numFmt w:val="lowerRoman"/>
      <w:lvlText w:val="%6."/>
      <w:lvlJc w:val="right"/>
      <w:pPr>
        <w:ind w:left="5662" w:hanging="180"/>
      </w:pPr>
    </w:lvl>
    <w:lvl w:ilvl="6" w:tplc="0410000F">
      <w:start w:val="1"/>
      <w:numFmt w:val="decimal"/>
      <w:lvlText w:val="%7."/>
      <w:lvlJc w:val="left"/>
      <w:pPr>
        <w:ind w:left="6382" w:hanging="360"/>
      </w:pPr>
    </w:lvl>
    <w:lvl w:ilvl="7" w:tplc="04100019">
      <w:start w:val="1"/>
      <w:numFmt w:val="lowerLetter"/>
      <w:lvlText w:val="%8."/>
      <w:lvlJc w:val="left"/>
      <w:pPr>
        <w:ind w:left="7102" w:hanging="360"/>
      </w:pPr>
    </w:lvl>
    <w:lvl w:ilvl="8" w:tplc="0410001B">
      <w:start w:val="1"/>
      <w:numFmt w:val="lowerRoman"/>
      <w:lvlText w:val="%9."/>
      <w:lvlJc w:val="right"/>
      <w:pPr>
        <w:ind w:left="7822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defaultTabStop w:val="708"/>
  <w:hyphenationZone w:val="283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D5E"/>
    <w:rsid w:val="000B3F94"/>
    <w:rsid w:val="00187D5E"/>
    <w:rsid w:val="004C6B2C"/>
    <w:rsid w:val="00584B8F"/>
    <w:rsid w:val="009A4477"/>
    <w:rsid w:val="00B41685"/>
    <w:rsid w:val="00DB31B7"/>
    <w:rsid w:val="00E2283D"/>
    <w:rsid w:val="00E86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1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B31B7"/>
    <w:pPr>
      <w:ind w:left="720"/>
    </w:pPr>
  </w:style>
  <w:style w:type="character" w:styleId="Hyperlink">
    <w:name w:val="Hyperlink"/>
    <w:basedOn w:val="DefaultParagraphFont"/>
    <w:uiPriority w:val="99"/>
    <w:rsid w:val="00DB31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51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eddyclan@liber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336</Words>
  <Characters>1920</Characters>
  <Application>Microsoft Office Outlook</Application>
  <DocSecurity>0</DocSecurity>
  <Lines>0</Lines>
  <Paragraphs>0</Paragraphs>
  <ScaleCrop>false</ScaleCrop>
  <Company> 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 della TEDDY CLAN di Vito Cifarelli                                                                                </dc:title>
  <dc:subject/>
  <dc:creator>Vito</dc:creator>
  <cp:keywords/>
  <dc:description/>
  <cp:lastModifiedBy> comune di corato</cp:lastModifiedBy>
  <cp:revision>2</cp:revision>
  <dcterms:created xsi:type="dcterms:W3CDTF">2015-11-10T10:39:00Z</dcterms:created>
  <dcterms:modified xsi:type="dcterms:W3CDTF">2015-11-10T10:39:00Z</dcterms:modified>
</cp:coreProperties>
</file>