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056" w:rsidRDefault="00F97056" w:rsidP="007D0DC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D0DC1">
        <w:rPr>
          <w:rFonts w:ascii="Times New Roman" w:hAnsi="Times New Roman" w:cs="Times New Roman"/>
          <w:b/>
          <w:bCs/>
          <w:sz w:val="32"/>
          <w:szCs w:val="32"/>
        </w:rPr>
        <w:t>CURRICULUM AZIENDALE</w:t>
      </w:r>
    </w:p>
    <w:p w:rsidR="00F97056" w:rsidRPr="007D0DC1" w:rsidRDefault="00F97056" w:rsidP="007D0DC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F97056" w:rsidRPr="007D0DC1" w:rsidRDefault="00F97056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 xml:space="preserve">Denominazione Attività:  </w:t>
      </w:r>
      <w:r>
        <w:rPr>
          <w:rFonts w:ascii="Times New Roman" w:hAnsi="Times New Roman" w:cs="Times New Roman"/>
          <w:b/>
          <w:bCs/>
          <w:sz w:val="32"/>
          <w:szCs w:val="32"/>
        </w:rPr>
        <w:t>“CENTRO OFFICE  &amp; COPY POINT</w:t>
      </w:r>
      <w:r w:rsidRPr="00603406">
        <w:rPr>
          <w:rFonts w:ascii="Times New Roman" w:hAnsi="Times New Roman" w:cs="Times New Roman"/>
          <w:b/>
          <w:bCs/>
          <w:sz w:val="32"/>
          <w:szCs w:val="32"/>
        </w:rPr>
        <w:t>”</w:t>
      </w:r>
    </w:p>
    <w:p w:rsidR="00F97056" w:rsidRPr="007D0DC1" w:rsidRDefault="00F97056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 xml:space="preserve">Ubicazione: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VIA G. DI VITTORIO </w:t>
      </w:r>
      <w:r w:rsidRPr="00603406">
        <w:rPr>
          <w:rFonts w:ascii="Times New Roman" w:hAnsi="Times New Roman" w:cs="Times New Roman"/>
          <w:b/>
          <w:bCs/>
          <w:sz w:val="32"/>
          <w:szCs w:val="32"/>
        </w:rPr>
        <w:t xml:space="preserve">, </w:t>
      </w:r>
      <w:r>
        <w:rPr>
          <w:rFonts w:ascii="Times New Roman" w:hAnsi="Times New Roman" w:cs="Times New Roman"/>
          <w:b/>
          <w:bCs/>
          <w:sz w:val="32"/>
          <w:szCs w:val="32"/>
        </w:rPr>
        <w:t>37</w:t>
      </w:r>
    </w:p>
    <w:p w:rsidR="00F97056" w:rsidRPr="007D0DC1" w:rsidRDefault="00F97056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Forma Giuridica: Impresa Individuale</w:t>
      </w:r>
    </w:p>
    <w:p w:rsidR="00F97056" w:rsidRPr="007D0DC1" w:rsidRDefault="00F9705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Partita Iva: 06160590722</w:t>
      </w:r>
    </w:p>
    <w:p w:rsidR="00F97056" w:rsidRPr="007D0DC1" w:rsidRDefault="00F97056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 xml:space="preserve">Anno </w:t>
      </w:r>
      <w:r>
        <w:rPr>
          <w:rFonts w:ascii="Times New Roman" w:hAnsi="Times New Roman" w:cs="Times New Roman"/>
          <w:sz w:val="32"/>
          <w:szCs w:val="32"/>
        </w:rPr>
        <w:t>e data di fondazione: 01.07.2004</w:t>
      </w:r>
    </w:p>
    <w:p w:rsidR="00F97056" w:rsidRPr="007D0DC1" w:rsidRDefault="00F9705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Iscrizione REA: 467340</w:t>
      </w:r>
    </w:p>
    <w:p w:rsidR="00F97056" w:rsidRPr="007D0DC1" w:rsidRDefault="00F97056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Data Iscrizione Reg. d</w:t>
      </w:r>
      <w:r>
        <w:rPr>
          <w:rFonts w:ascii="Times New Roman" w:hAnsi="Times New Roman" w:cs="Times New Roman"/>
          <w:sz w:val="32"/>
          <w:szCs w:val="32"/>
        </w:rPr>
        <w:t>elle Imprese di Bari: 29/07/2004</w:t>
      </w:r>
    </w:p>
    <w:p w:rsidR="00F97056" w:rsidRPr="007D0DC1" w:rsidRDefault="00F97056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Sez. speciale: Piccolo Imprenditore</w:t>
      </w:r>
    </w:p>
    <w:p w:rsidR="00F97056" w:rsidRPr="007D0DC1" w:rsidRDefault="00F97056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Attività esercitata: commercio al dettaglio di articoli di cancelleria e</w:t>
      </w:r>
      <w:r>
        <w:rPr>
          <w:rFonts w:ascii="Times New Roman" w:hAnsi="Times New Roman" w:cs="Times New Roman"/>
          <w:sz w:val="32"/>
          <w:szCs w:val="32"/>
        </w:rPr>
        <w:t xml:space="preserve"> prodotti per l’ufficio.</w:t>
      </w:r>
    </w:p>
    <w:p w:rsidR="00F97056" w:rsidRPr="007D0DC1" w:rsidRDefault="00F9705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Titolare: Piccarreta Maria, nato il 16/12/198</w:t>
      </w:r>
      <w:r w:rsidRPr="007D0DC1">
        <w:rPr>
          <w:rFonts w:ascii="Times New Roman" w:hAnsi="Times New Roman" w:cs="Times New Roman"/>
          <w:sz w:val="32"/>
          <w:szCs w:val="32"/>
        </w:rPr>
        <w:t>1 e r</w:t>
      </w:r>
      <w:r>
        <w:rPr>
          <w:rFonts w:ascii="Times New Roman" w:hAnsi="Times New Roman" w:cs="Times New Roman"/>
          <w:sz w:val="32"/>
          <w:szCs w:val="32"/>
        </w:rPr>
        <w:t>esidente a Corato in Via Montevideo, 43</w:t>
      </w:r>
      <w:r w:rsidRPr="007D0DC1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F97056" w:rsidRDefault="00F97056" w:rsidP="00EC6471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Corato, 5 dicembre 2013</w:t>
      </w:r>
    </w:p>
    <w:p w:rsidR="00F97056" w:rsidRDefault="00F97056" w:rsidP="00EC6471">
      <w:pPr>
        <w:jc w:val="center"/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Firma</w:t>
      </w:r>
    </w:p>
    <w:p w:rsidR="00F97056" w:rsidRPr="007D0DC1" w:rsidRDefault="00F97056" w:rsidP="00EC647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PICCARRETA    MARIA</w:t>
      </w:r>
    </w:p>
    <w:p w:rsidR="00F97056" w:rsidRDefault="00F97056" w:rsidP="00603406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F97056" w:rsidRPr="007D0DC1" w:rsidRDefault="00F97056" w:rsidP="00603406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F97056" w:rsidRPr="007D0DC1" w:rsidSect="007D0DC1">
      <w:pgSz w:w="11906" w:h="16838"/>
      <w:pgMar w:top="851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321B"/>
    <w:rsid w:val="00294E35"/>
    <w:rsid w:val="003B47EB"/>
    <w:rsid w:val="00597BA4"/>
    <w:rsid w:val="00603406"/>
    <w:rsid w:val="00607674"/>
    <w:rsid w:val="006B321B"/>
    <w:rsid w:val="007D0DC1"/>
    <w:rsid w:val="00AE7153"/>
    <w:rsid w:val="00B22C3A"/>
    <w:rsid w:val="00CB6044"/>
    <w:rsid w:val="00EC6471"/>
    <w:rsid w:val="00F67C0A"/>
    <w:rsid w:val="00F9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67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84</Words>
  <Characters>484</Characters>
  <Application>Microsoft Office Outlook</Application>
  <DocSecurity>0</DocSecurity>
  <Lines>0</Lines>
  <Paragraphs>0</Paragraphs>
  <ScaleCrop>false</ScaleCrop>
  <Company>Comune di Corato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AZIENDALE</dc:title>
  <dc:subject/>
  <dc:creator>LA CITTA' INCANTATA</dc:creator>
  <cp:keywords/>
  <dc:description/>
  <cp:lastModifiedBy>publistr01</cp:lastModifiedBy>
  <cp:revision>2</cp:revision>
  <dcterms:created xsi:type="dcterms:W3CDTF">2017-01-23T10:00:00Z</dcterms:created>
  <dcterms:modified xsi:type="dcterms:W3CDTF">2017-01-23T10:00:00Z</dcterms:modified>
</cp:coreProperties>
</file>