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51E" w:rsidRDefault="0091051E" w:rsidP="007D0DC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D0DC1">
        <w:rPr>
          <w:rFonts w:ascii="Times New Roman" w:hAnsi="Times New Roman" w:cs="Times New Roman"/>
          <w:b/>
          <w:bCs/>
          <w:sz w:val="32"/>
          <w:szCs w:val="32"/>
        </w:rPr>
        <w:t>CURRICULUM AZIENDALE</w:t>
      </w:r>
    </w:p>
    <w:p w:rsidR="0091051E" w:rsidRPr="007D0DC1" w:rsidRDefault="0091051E" w:rsidP="007D0DC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91051E" w:rsidRPr="007D0DC1" w:rsidRDefault="0091051E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 xml:space="preserve">Denominazione Attività:  </w:t>
      </w:r>
      <w:r w:rsidRPr="00603406">
        <w:rPr>
          <w:rFonts w:ascii="Times New Roman" w:hAnsi="Times New Roman" w:cs="Times New Roman"/>
          <w:b/>
          <w:bCs/>
          <w:sz w:val="32"/>
          <w:szCs w:val="32"/>
        </w:rPr>
        <w:t>“LA CITTA’ INCANTATA”</w:t>
      </w:r>
    </w:p>
    <w:p w:rsidR="0091051E" w:rsidRPr="007D0DC1" w:rsidRDefault="0091051E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 xml:space="preserve">Ubicazione: </w:t>
      </w:r>
      <w:r w:rsidRPr="00603406">
        <w:rPr>
          <w:rFonts w:ascii="Times New Roman" w:hAnsi="Times New Roman" w:cs="Times New Roman"/>
          <w:b/>
          <w:bCs/>
          <w:sz w:val="32"/>
          <w:szCs w:val="32"/>
        </w:rPr>
        <w:t>CORSO GARIBALDI, 13 / 31</w:t>
      </w:r>
    </w:p>
    <w:p w:rsidR="0091051E" w:rsidRPr="007D0DC1" w:rsidRDefault="0091051E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Forma Giuridica: Impresa Individuale</w:t>
      </w:r>
    </w:p>
    <w:p w:rsidR="0091051E" w:rsidRPr="007D0DC1" w:rsidRDefault="0091051E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Partita Iva: 06250970727</w:t>
      </w:r>
    </w:p>
    <w:p w:rsidR="0091051E" w:rsidRPr="007D0DC1" w:rsidRDefault="0091051E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Cod. Fiscale e num. d’iscrizione:</w:t>
      </w:r>
      <w:r w:rsidRPr="00603406">
        <w:rPr>
          <w:rFonts w:ascii="Times New Roman" w:hAnsi="Times New Roman" w:cs="Times New Roman"/>
          <w:b/>
          <w:bCs/>
          <w:sz w:val="32"/>
          <w:szCs w:val="32"/>
        </w:rPr>
        <w:t>BNPLCN61C24C983K</w:t>
      </w:r>
    </w:p>
    <w:p w:rsidR="0091051E" w:rsidRPr="007D0DC1" w:rsidRDefault="0091051E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Anno e data di fondazione: 07/02/2005</w:t>
      </w:r>
    </w:p>
    <w:p w:rsidR="0091051E" w:rsidRPr="007D0DC1" w:rsidRDefault="0091051E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Iscrizione REA: 473161</w:t>
      </w:r>
    </w:p>
    <w:p w:rsidR="0091051E" w:rsidRPr="007D0DC1" w:rsidRDefault="0091051E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Data Iscrizione Reg. delle Imprese di Bari: 19/05/2005</w:t>
      </w:r>
    </w:p>
    <w:p w:rsidR="0091051E" w:rsidRPr="007D0DC1" w:rsidRDefault="0091051E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Sez. speciale: Piccolo Imprenditore</w:t>
      </w:r>
    </w:p>
    <w:p w:rsidR="0091051E" w:rsidRPr="007D0DC1" w:rsidRDefault="0091051E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Attività esercitata: commercio al dettaglio di articoli di cancelleria e/o cartoleria, libri, giocattoli, articoli da regalo, articoli pirotecnici e per le feste.</w:t>
      </w:r>
    </w:p>
    <w:p w:rsidR="0091051E" w:rsidRPr="007D0DC1" w:rsidRDefault="0091051E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Titolare: Buonpensiere Luciano, nato il 24/07/1961 e residente a Corato in Via Villari, 10. Titolo di studio: Diploma di maturità Perito Tecnico Commerciale.</w:t>
      </w:r>
    </w:p>
    <w:p w:rsidR="0091051E" w:rsidRPr="007D0DC1" w:rsidRDefault="0091051E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Dichiara altresì di essere in regola con i contributi Inps (matricola n. 0913398526)</w:t>
      </w:r>
    </w:p>
    <w:p w:rsidR="0091051E" w:rsidRPr="007D0DC1" w:rsidRDefault="0091051E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Corato, 5 dicembre 2013</w:t>
      </w:r>
    </w:p>
    <w:p w:rsidR="0091051E" w:rsidRPr="007D0DC1" w:rsidRDefault="0091051E">
      <w:pPr>
        <w:rPr>
          <w:rFonts w:ascii="Times New Roman" w:hAnsi="Times New Roman" w:cs="Times New Roman"/>
          <w:sz w:val="32"/>
          <w:szCs w:val="32"/>
        </w:rPr>
      </w:pPr>
    </w:p>
    <w:p w:rsidR="0091051E" w:rsidRDefault="0091051E" w:rsidP="007D0DC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1051E" w:rsidRPr="007D0DC1" w:rsidRDefault="0091051E" w:rsidP="00603406">
      <w:pPr>
        <w:jc w:val="center"/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Firma</w:t>
      </w:r>
    </w:p>
    <w:p w:rsidR="0091051E" w:rsidRDefault="0091051E" w:rsidP="00603406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91051E" w:rsidRPr="007D0DC1" w:rsidRDefault="0091051E" w:rsidP="00603406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7D0DC1">
        <w:rPr>
          <w:rFonts w:ascii="Times New Roman" w:hAnsi="Times New Roman" w:cs="Times New Roman"/>
          <w:sz w:val="32"/>
          <w:szCs w:val="32"/>
        </w:rPr>
        <w:t>BUONPENSIERE LUCIANO</w:t>
      </w:r>
    </w:p>
    <w:sectPr w:rsidR="0091051E" w:rsidRPr="007D0DC1" w:rsidSect="007D0DC1">
      <w:pgSz w:w="11906" w:h="16838"/>
      <w:pgMar w:top="851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321B"/>
    <w:rsid w:val="003F47B8"/>
    <w:rsid w:val="005C627D"/>
    <w:rsid w:val="00603406"/>
    <w:rsid w:val="006B321B"/>
    <w:rsid w:val="007D0DC1"/>
    <w:rsid w:val="0091051E"/>
    <w:rsid w:val="00BD4934"/>
    <w:rsid w:val="00F67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7B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123</Words>
  <Characters>707</Characters>
  <Application>Microsoft Office Outlook</Application>
  <DocSecurity>0</DocSecurity>
  <Lines>0</Lines>
  <Paragraphs>0</Paragraphs>
  <ScaleCrop>false</ScaleCrop>
  <Company>Comune di Corato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AZIENDALE</dc:title>
  <dc:subject/>
  <dc:creator>LA CITTA' INCANTATA</dc:creator>
  <cp:keywords/>
  <dc:description/>
  <cp:lastModifiedBy>publistr01</cp:lastModifiedBy>
  <cp:revision>2</cp:revision>
  <dcterms:created xsi:type="dcterms:W3CDTF">2017-01-23T09:56:00Z</dcterms:created>
  <dcterms:modified xsi:type="dcterms:W3CDTF">2017-01-23T09:56:00Z</dcterms:modified>
</cp:coreProperties>
</file>